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16B" w:rsidRPr="00A706F5" w:rsidRDefault="000C116B" w:rsidP="00CC1986">
      <w:pPr>
        <w:rPr>
          <w:sz w:val="32"/>
          <w:szCs w:val="32"/>
        </w:rPr>
      </w:pPr>
      <w:r>
        <w:rPr>
          <w:noProof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5" o:spid="_x0000_s1026" type="#_x0000_t75" style="position:absolute;margin-left:-19.6pt;margin-top:30.85pt;width:501.6pt;height:304.8pt;z-index:-251658240;visibility:visible;mso-wrap-distance-top:.48pt;mso-wrap-distance-bottom:1.02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">
            <v:imagedata r:id="rId4" o:title=""/>
            <o:lock v:ext="edit" aspectratio="f"/>
          </v:shape>
        </w:pict>
      </w:r>
      <w:r w:rsidRPr="00A706F5">
        <w:rPr>
          <w:sz w:val="32"/>
          <w:szCs w:val="32"/>
        </w:rPr>
        <w:t>Tretji dan</w:t>
      </w:r>
    </w:p>
    <w:p w:rsidR="000C116B" w:rsidRDefault="000C116B" w:rsidP="00CC1986"/>
    <w:p w:rsidR="000C116B" w:rsidRPr="00DF7D65" w:rsidRDefault="000C116B" w:rsidP="00CC1986">
      <w:pPr>
        <w:rPr>
          <w:b/>
        </w:rPr>
      </w:pPr>
      <w:r w:rsidRPr="00DF7D65">
        <w:rPr>
          <w:b/>
        </w:rPr>
        <w:t xml:space="preserve">Zadnji dan izmenjave smo se ob </w:t>
      </w:r>
      <w:r>
        <w:rPr>
          <w:b/>
        </w:rPr>
        <w:t>osmi</w:t>
      </w:r>
      <w:r w:rsidRPr="00DF7D65">
        <w:rPr>
          <w:b/>
        </w:rPr>
        <w:t xml:space="preserve"> uri zjutraj zbrali pred šolo in se odpravili po Pr</w:t>
      </w:r>
      <w:r>
        <w:rPr>
          <w:b/>
        </w:rPr>
        <w:t>ežihovi poti. Hodili smo dobre štiri</w:t>
      </w:r>
      <w:r w:rsidRPr="00DF7D65">
        <w:rPr>
          <w:b/>
        </w:rPr>
        <w:t xml:space="preserve"> ure. Odšli smo do Prežihovega spomenika </w:t>
      </w:r>
      <w:r>
        <w:rPr>
          <w:b/>
        </w:rPr>
        <w:t>ob</w:t>
      </w:r>
      <w:r w:rsidRPr="00DF7D65">
        <w:rPr>
          <w:b/>
        </w:rPr>
        <w:t xml:space="preserve"> poti</w:t>
      </w:r>
      <w:r>
        <w:rPr>
          <w:b/>
        </w:rPr>
        <w:t>, ki vodi</w:t>
      </w:r>
      <w:r w:rsidRPr="00DF7D65">
        <w:rPr>
          <w:b/>
        </w:rPr>
        <w:t xml:space="preserve"> do Prežihove bajte. Tam smo se ustavili in izvedeli </w:t>
      </w:r>
      <w:r>
        <w:rPr>
          <w:b/>
        </w:rPr>
        <w:t>marsikaj zanimivega iz Prežihovega življenja. P</w:t>
      </w:r>
      <w:r w:rsidRPr="00DF7D65">
        <w:rPr>
          <w:b/>
        </w:rPr>
        <w:t xml:space="preserve">oslušali </w:t>
      </w:r>
      <w:r>
        <w:rPr>
          <w:b/>
        </w:rPr>
        <w:t>smo odlomek iz A</w:t>
      </w:r>
      <w:r w:rsidRPr="00DF7D65">
        <w:rPr>
          <w:b/>
        </w:rPr>
        <w:t>jdovega strnišča.</w:t>
      </w:r>
      <w:r>
        <w:rPr>
          <w:b/>
        </w:rPr>
        <w:t xml:space="preserve"> Nato smo se odpravili proti Iva</w:t>
      </w:r>
      <w:r w:rsidRPr="00DF7D65">
        <w:rPr>
          <w:b/>
        </w:rPr>
        <w:t>rčkem</w:t>
      </w:r>
      <w:r>
        <w:rPr>
          <w:b/>
        </w:rPr>
        <w:t>u</w:t>
      </w:r>
      <w:r w:rsidRPr="00DF7D65">
        <w:rPr>
          <w:b/>
        </w:rPr>
        <w:t xml:space="preserve"> jezeru</w:t>
      </w:r>
      <w:r>
        <w:rPr>
          <w:b/>
        </w:rPr>
        <w:t>.</w:t>
      </w:r>
      <w:r w:rsidRPr="00DF7D65">
        <w:rPr>
          <w:b/>
        </w:rPr>
        <w:t xml:space="preserve"> </w:t>
      </w:r>
      <w:r>
        <w:rPr>
          <w:b/>
        </w:rPr>
        <w:t>G</w:t>
      </w:r>
      <w:r w:rsidRPr="00DF7D65">
        <w:rPr>
          <w:b/>
        </w:rPr>
        <w:t>ospod Mitja Šipek</w:t>
      </w:r>
      <w:r>
        <w:rPr>
          <w:b/>
        </w:rPr>
        <w:t xml:space="preserve"> nam je odigral  odlomek iz monodrame Svetn</w:t>
      </w:r>
      <w:r w:rsidRPr="00DF7D65">
        <w:rPr>
          <w:b/>
        </w:rPr>
        <w:t>eč</w:t>
      </w:r>
      <w:r>
        <w:rPr>
          <w:b/>
        </w:rPr>
        <w:t xml:space="preserve">i Gašper. Ob jezeru smo si malo oddahnili od precej naporne poti, nato pa smo nadaljevali pot </w:t>
      </w:r>
      <w:r w:rsidRPr="00DF7D65">
        <w:rPr>
          <w:b/>
        </w:rPr>
        <w:t>do Pekla, globeli</w:t>
      </w:r>
      <w:r>
        <w:rPr>
          <w:b/>
        </w:rPr>
        <w:t>,</w:t>
      </w:r>
      <w:r w:rsidRPr="00DF7D65">
        <w:rPr>
          <w:b/>
        </w:rPr>
        <w:t xml:space="preserve"> v katero je šel Voranc materi nabrat solzice. Samega Pekla si nismo ogledali, a smo si ga lahko predstavljali od poslušanju odlomka iz Solzic. Za konec nas je pot vodila do Kotnikove bajte</w:t>
      </w:r>
      <w:r>
        <w:rPr>
          <w:b/>
        </w:rPr>
        <w:t>,</w:t>
      </w:r>
      <w:r w:rsidRPr="00DF7D65">
        <w:rPr>
          <w:b/>
        </w:rPr>
        <w:t xml:space="preserve"> Prežihove rojstne hiše. </w:t>
      </w:r>
      <w:r>
        <w:rPr>
          <w:b/>
        </w:rPr>
        <w:t>Naš sprehod po Prežihovi poti smo zaključili na Rimskem vrelcu, kjer nas je že čakal avtobus. B</w:t>
      </w:r>
      <w:r w:rsidRPr="00DF7D65">
        <w:rPr>
          <w:b/>
        </w:rPr>
        <w:t xml:space="preserve">ili </w:t>
      </w:r>
      <w:r>
        <w:rPr>
          <w:b/>
        </w:rPr>
        <w:t xml:space="preserve">smo </w:t>
      </w:r>
      <w:r w:rsidRPr="00DF7D65">
        <w:rPr>
          <w:b/>
        </w:rPr>
        <w:t>kar precej utrujeni</w:t>
      </w:r>
      <w:r>
        <w:rPr>
          <w:b/>
        </w:rPr>
        <w:t xml:space="preserve"> in smo bili kar veseli, da nam do Raven ni bilo treba peš. Po kosilu smo </w:t>
      </w:r>
      <w:r w:rsidRPr="00DF7D65">
        <w:rPr>
          <w:b/>
        </w:rPr>
        <w:t>si ogledali Koroško osrednjo knjižnico</w:t>
      </w:r>
      <w:r>
        <w:rPr>
          <w:b/>
        </w:rPr>
        <w:t xml:space="preserve"> dr. Franca Sušnika</w:t>
      </w:r>
      <w:r w:rsidRPr="00DF7D65">
        <w:rPr>
          <w:b/>
        </w:rPr>
        <w:t xml:space="preserve">. </w:t>
      </w:r>
    </w:p>
    <w:p w:rsidR="000C116B" w:rsidRPr="00DF7D65" w:rsidRDefault="000C116B" w:rsidP="00CC1986">
      <w:pPr>
        <w:rPr>
          <w:b/>
        </w:rPr>
      </w:pPr>
      <w:r>
        <w:rPr>
          <w:b/>
        </w:rPr>
        <w:t>Izmenjava s</w:t>
      </w:r>
      <w:r w:rsidRPr="00DF7D65">
        <w:rPr>
          <w:b/>
        </w:rPr>
        <w:t xml:space="preserve"> Kugyjevim razredom je bila </w:t>
      </w:r>
      <w:r>
        <w:rPr>
          <w:b/>
        </w:rPr>
        <w:t>zanimiva, polna raznovrstnih</w:t>
      </w:r>
      <w:r w:rsidRPr="00DF7D65">
        <w:rPr>
          <w:b/>
        </w:rPr>
        <w:t xml:space="preserve"> dejavnosti. </w:t>
      </w:r>
      <w:r>
        <w:rPr>
          <w:b/>
        </w:rPr>
        <w:t>Dragoceno se nam zdi predvsem to, da smo v šoli in izven nje</w:t>
      </w:r>
      <w:r w:rsidRPr="00296E1E">
        <w:rPr>
          <w:b/>
        </w:rPr>
        <w:t xml:space="preserve"> </w:t>
      </w:r>
      <w:r>
        <w:rPr>
          <w:b/>
        </w:rPr>
        <w:t xml:space="preserve">imeli dovolj priložnosti za pogovor in druženje, za medsebojno spoznavanje in različne dogodivščine, ki bodo ostale </w:t>
      </w:r>
      <w:r w:rsidRPr="00DF7D65">
        <w:rPr>
          <w:b/>
        </w:rPr>
        <w:t>vtisnjene v naš spomin.</w:t>
      </w:r>
      <w:r>
        <w:rPr>
          <w:b/>
        </w:rPr>
        <w:t xml:space="preserve"> </w:t>
      </w:r>
    </w:p>
    <w:p w:rsidR="000C116B" w:rsidRDefault="000C116B" w:rsidP="00CC1986"/>
    <w:p w:rsidR="000C116B" w:rsidRDefault="000C116B" w:rsidP="006057DD">
      <w:pPr>
        <w:spacing w:after="0" w:line="240" w:lineRule="auto"/>
        <w:rPr>
          <w:b/>
          <w:noProof/>
          <w:sz w:val="20"/>
          <w:szCs w:val="20"/>
          <w:lang w:eastAsia="sl-SI"/>
        </w:rPr>
      </w:pPr>
    </w:p>
    <w:p w:rsidR="000C116B" w:rsidRDefault="000C116B" w:rsidP="006057DD">
      <w:pPr>
        <w:spacing w:after="0" w:line="240" w:lineRule="auto"/>
        <w:rPr>
          <w:b/>
          <w:noProof/>
          <w:sz w:val="20"/>
          <w:szCs w:val="20"/>
          <w:lang w:eastAsia="sl-SI"/>
        </w:rPr>
      </w:pPr>
    </w:p>
    <w:p w:rsidR="000C116B" w:rsidRDefault="000C116B" w:rsidP="006057DD">
      <w:pPr>
        <w:spacing w:after="0" w:line="240" w:lineRule="auto"/>
        <w:rPr>
          <w:b/>
          <w:noProof/>
          <w:sz w:val="20"/>
          <w:szCs w:val="20"/>
          <w:lang w:eastAsia="sl-SI"/>
        </w:rPr>
      </w:pPr>
    </w:p>
    <w:p w:rsidR="000C116B" w:rsidRDefault="000C116B" w:rsidP="006057DD">
      <w:pPr>
        <w:spacing w:after="0" w:line="240" w:lineRule="auto"/>
        <w:rPr>
          <w:b/>
          <w:noProof/>
          <w:sz w:val="20"/>
          <w:szCs w:val="20"/>
          <w:lang w:eastAsia="sl-SI"/>
        </w:rPr>
      </w:pPr>
    </w:p>
    <w:p w:rsidR="000C116B" w:rsidRDefault="000C116B" w:rsidP="006057DD">
      <w:pPr>
        <w:spacing w:after="0" w:line="240" w:lineRule="auto"/>
        <w:rPr>
          <w:b/>
          <w:noProof/>
          <w:sz w:val="20"/>
          <w:szCs w:val="20"/>
          <w:lang w:eastAsia="sl-SI"/>
        </w:rPr>
      </w:pPr>
    </w:p>
    <w:p w:rsidR="000C116B" w:rsidRPr="006057DD" w:rsidRDefault="000C116B" w:rsidP="006057DD">
      <w:pPr>
        <w:spacing w:after="0" w:line="240" w:lineRule="auto"/>
        <w:rPr>
          <w:b/>
          <w:sz w:val="20"/>
          <w:szCs w:val="20"/>
        </w:rPr>
      </w:pPr>
      <w:r w:rsidRPr="00670532">
        <w:rPr>
          <w:b/>
          <w:noProof/>
          <w:sz w:val="20"/>
          <w:szCs w:val="20"/>
          <w:lang w:eastAsia="sl-SI"/>
        </w:rPr>
        <w:pict>
          <v:shape id="Slika 10" o:spid="_x0000_i1025" type="#_x0000_t75" style="width:448.2pt;height:298.8pt;visibility:visible">
            <v:imagedata r:id="rId5" o:title=""/>
          </v:shape>
        </w:pict>
      </w:r>
    </w:p>
    <w:p w:rsidR="000C116B" w:rsidRPr="006057DD" w:rsidRDefault="000C116B" w:rsidP="006057DD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Na pot smo se odpravili kar zgodaj</w:t>
      </w:r>
    </w:p>
    <w:p w:rsidR="000C116B" w:rsidRDefault="000C116B" w:rsidP="00CC1986">
      <w:r w:rsidRPr="00670532">
        <w:rPr>
          <w:b/>
          <w:noProof/>
          <w:sz w:val="20"/>
          <w:szCs w:val="20"/>
          <w:lang w:eastAsia="sl-SI"/>
        </w:rPr>
        <w:pict>
          <v:shape id="Slika 9" o:spid="_x0000_i1026" type="#_x0000_t75" style="width:455.4pt;height:316.8pt;visibility:visible">
            <v:imagedata r:id="rId6" o:title=""/>
          </v:shape>
        </w:pict>
      </w:r>
    </w:p>
    <w:p w:rsidR="000C116B" w:rsidRDefault="000C116B" w:rsidP="00D34350">
      <w:pPr>
        <w:spacing w:after="0" w:line="240" w:lineRule="auto"/>
      </w:pPr>
      <w:r w:rsidRPr="00A706F5">
        <w:rPr>
          <w:b/>
          <w:sz w:val="20"/>
          <w:szCs w:val="20"/>
        </w:rPr>
        <w:t>Postanek ob spomeniku Prežihovega Voranca</w:t>
      </w:r>
      <w:r>
        <w:rPr>
          <w:b/>
          <w:sz w:val="20"/>
          <w:szCs w:val="20"/>
        </w:rPr>
        <w:t xml:space="preserve"> …</w:t>
      </w:r>
    </w:p>
    <w:p w:rsidR="000C116B" w:rsidRDefault="000C116B" w:rsidP="00A706F5">
      <w:pPr>
        <w:spacing w:after="0" w:line="240" w:lineRule="auto"/>
        <w:rPr>
          <w:b/>
          <w:noProof/>
          <w:sz w:val="20"/>
          <w:szCs w:val="20"/>
          <w:lang w:eastAsia="sl-SI"/>
        </w:rPr>
      </w:pPr>
    </w:p>
    <w:p w:rsidR="000C116B" w:rsidRDefault="000C116B" w:rsidP="00A706F5">
      <w:pPr>
        <w:spacing w:after="0" w:line="240" w:lineRule="auto"/>
        <w:rPr>
          <w:b/>
          <w:noProof/>
          <w:sz w:val="20"/>
          <w:szCs w:val="20"/>
          <w:lang w:eastAsia="sl-SI"/>
        </w:rPr>
      </w:pPr>
    </w:p>
    <w:p w:rsidR="000C116B" w:rsidRDefault="000C116B" w:rsidP="00A706F5">
      <w:pPr>
        <w:spacing w:after="0" w:line="240" w:lineRule="auto"/>
        <w:rPr>
          <w:b/>
          <w:noProof/>
          <w:sz w:val="20"/>
          <w:szCs w:val="20"/>
          <w:lang w:eastAsia="sl-SI"/>
        </w:rPr>
      </w:pPr>
    </w:p>
    <w:p w:rsidR="000C116B" w:rsidRDefault="000C116B" w:rsidP="00A706F5">
      <w:pPr>
        <w:spacing w:after="0" w:line="240" w:lineRule="auto"/>
        <w:rPr>
          <w:b/>
          <w:noProof/>
          <w:sz w:val="20"/>
          <w:szCs w:val="20"/>
          <w:lang w:eastAsia="sl-SI"/>
        </w:rPr>
      </w:pPr>
    </w:p>
    <w:p w:rsidR="000C116B" w:rsidRPr="00A706F5" w:rsidRDefault="000C116B" w:rsidP="00A706F5">
      <w:pPr>
        <w:spacing w:after="0" w:line="240" w:lineRule="auto"/>
        <w:rPr>
          <w:b/>
          <w:sz w:val="20"/>
          <w:szCs w:val="20"/>
        </w:rPr>
      </w:pPr>
      <w:r w:rsidRPr="00670532">
        <w:rPr>
          <w:b/>
          <w:noProof/>
          <w:sz w:val="20"/>
          <w:szCs w:val="20"/>
          <w:lang w:eastAsia="sl-SI"/>
        </w:rPr>
        <w:pict>
          <v:shape id="Slika 4" o:spid="_x0000_i1027" type="#_x0000_t75" style="width:454.8pt;height:231.6pt;visibility:visible">
            <v:imagedata r:id="rId7" o:title=""/>
          </v:shape>
        </w:pict>
      </w:r>
    </w:p>
    <w:p w:rsidR="000C116B" w:rsidRPr="00A706F5" w:rsidRDefault="000C116B" w:rsidP="00A706F5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… in skupinski</w:t>
      </w:r>
      <w:r w:rsidRPr="00A706F5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posnetek </w:t>
      </w:r>
    </w:p>
    <w:p w:rsidR="000C116B" w:rsidRDefault="000C116B" w:rsidP="00CC1986"/>
    <w:p w:rsidR="000C116B" w:rsidRDefault="000C116B" w:rsidP="00CC1986"/>
    <w:p w:rsidR="000C116B" w:rsidRDefault="000C116B" w:rsidP="00CC1986"/>
    <w:p w:rsidR="000C116B" w:rsidRPr="006057DD" w:rsidRDefault="000C116B" w:rsidP="00A706F5">
      <w:pPr>
        <w:spacing w:after="0" w:line="240" w:lineRule="auto"/>
        <w:rPr>
          <w:b/>
          <w:sz w:val="20"/>
          <w:szCs w:val="20"/>
        </w:rPr>
      </w:pPr>
    </w:p>
    <w:p w:rsidR="000C116B" w:rsidRDefault="000C116B" w:rsidP="00A706F5">
      <w:pPr>
        <w:spacing w:after="0" w:line="240" w:lineRule="auto"/>
        <w:rPr>
          <w:b/>
          <w:sz w:val="20"/>
          <w:szCs w:val="20"/>
        </w:rPr>
      </w:pPr>
    </w:p>
    <w:p w:rsidR="000C116B" w:rsidRDefault="000C116B" w:rsidP="00A706F5">
      <w:pPr>
        <w:spacing w:after="0" w:line="240" w:lineRule="auto"/>
        <w:rPr>
          <w:b/>
          <w:sz w:val="20"/>
          <w:szCs w:val="20"/>
        </w:rPr>
      </w:pPr>
    </w:p>
    <w:p w:rsidR="000C116B" w:rsidRPr="006057DD" w:rsidRDefault="000C116B" w:rsidP="00A706F5">
      <w:pPr>
        <w:spacing w:after="0" w:line="240" w:lineRule="auto"/>
        <w:rPr>
          <w:b/>
          <w:sz w:val="20"/>
          <w:szCs w:val="20"/>
        </w:rPr>
      </w:pPr>
      <w:r w:rsidRPr="00670532">
        <w:rPr>
          <w:b/>
          <w:noProof/>
          <w:sz w:val="20"/>
          <w:szCs w:val="20"/>
          <w:lang w:eastAsia="sl-SI"/>
        </w:rPr>
        <w:pict>
          <v:shape id="Slika 13" o:spid="_x0000_i1028" type="#_x0000_t75" style="width:439.2pt;height:4in;visibility:visible">
            <v:imagedata r:id="rId8" o:title=""/>
          </v:shape>
        </w:pict>
      </w:r>
    </w:p>
    <w:p w:rsidR="000C116B" w:rsidRPr="006057DD" w:rsidRDefault="000C116B" w:rsidP="00CC1986">
      <w:pPr>
        <w:rPr>
          <w:b/>
        </w:rPr>
      </w:pPr>
      <w:r>
        <w:rPr>
          <w:b/>
        </w:rPr>
        <w:t>Pogled na Ivarčko jezero, kjer nas je pozdravil …</w:t>
      </w:r>
    </w:p>
    <w:p w:rsidR="000C116B" w:rsidRDefault="000C116B" w:rsidP="00CC1986"/>
    <w:p w:rsidR="000C116B" w:rsidRDefault="000C116B" w:rsidP="00CC1986"/>
    <w:p w:rsidR="000C116B" w:rsidRDefault="000C116B" w:rsidP="00CC1986"/>
    <w:p w:rsidR="000C116B" w:rsidRDefault="000C116B" w:rsidP="00CC1986"/>
    <w:p w:rsidR="000C116B" w:rsidRPr="006057DD" w:rsidRDefault="000C116B" w:rsidP="006057DD">
      <w:pPr>
        <w:spacing w:after="0" w:line="240" w:lineRule="auto"/>
        <w:rPr>
          <w:b/>
          <w:sz w:val="20"/>
          <w:szCs w:val="20"/>
        </w:rPr>
      </w:pPr>
      <w:r w:rsidRPr="00670532">
        <w:rPr>
          <w:b/>
          <w:noProof/>
          <w:sz w:val="20"/>
          <w:szCs w:val="20"/>
          <w:lang w:eastAsia="sl-SI"/>
        </w:rPr>
        <w:pict>
          <v:shape id="Slika 15" o:spid="_x0000_i1029" type="#_x0000_t75" style="width:253.2pt;height:190.2pt;visibility:visible">
            <v:imagedata r:id="rId9" o:title=""/>
          </v:shape>
        </w:pict>
      </w:r>
    </w:p>
    <w:p w:rsidR="000C116B" w:rsidRDefault="000C116B" w:rsidP="006057DD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… Svetn</w:t>
      </w:r>
      <w:r w:rsidRPr="006057DD">
        <w:rPr>
          <w:b/>
          <w:sz w:val="20"/>
          <w:szCs w:val="20"/>
        </w:rPr>
        <w:t>eči Gašper</w:t>
      </w:r>
    </w:p>
    <w:p w:rsidR="000C116B" w:rsidRDefault="000C116B" w:rsidP="006057DD">
      <w:pPr>
        <w:spacing w:after="0" w:line="240" w:lineRule="auto"/>
        <w:rPr>
          <w:b/>
          <w:noProof/>
          <w:sz w:val="20"/>
          <w:szCs w:val="20"/>
          <w:lang w:eastAsia="sl-SI"/>
        </w:rPr>
      </w:pPr>
      <w:r w:rsidRPr="00670532">
        <w:rPr>
          <w:b/>
          <w:noProof/>
          <w:sz w:val="20"/>
          <w:szCs w:val="20"/>
          <w:lang w:eastAsia="sl-SI"/>
        </w:rPr>
        <w:pict>
          <v:shape id="Slika 12" o:spid="_x0000_i1030" type="#_x0000_t75" style="width:358.2pt;height:271.8pt;visibility:visible">
            <v:imagedata r:id="rId10" o:title=""/>
          </v:shape>
        </w:pict>
      </w:r>
    </w:p>
    <w:p w:rsidR="000C116B" w:rsidRDefault="000C116B" w:rsidP="00D14AE2">
      <w:pPr>
        <w:spacing w:after="0" w:line="240" w:lineRule="auto"/>
        <w:rPr>
          <w:b/>
          <w:sz w:val="20"/>
          <w:szCs w:val="20"/>
        </w:rPr>
      </w:pPr>
      <w:r w:rsidRPr="006057DD">
        <w:rPr>
          <w:b/>
          <w:sz w:val="20"/>
          <w:szCs w:val="20"/>
        </w:rPr>
        <w:t>Pot k Peklu</w:t>
      </w:r>
    </w:p>
    <w:p w:rsidR="000C116B" w:rsidRDefault="000C116B" w:rsidP="00D14AE2">
      <w:pPr>
        <w:spacing w:after="0" w:line="240" w:lineRule="auto"/>
        <w:rPr>
          <w:b/>
          <w:sz w:val="20"/>
          <w:szCs w:val="20"/>
        </w:rPr>
      </w:pPr>
    </w:p>
    <w:p w:rsidR="000C116B" w:rsidRDefault="000C116B" w:rsidP="00D14AE2">
      <w:pPr>
        <w:spacing w:after="0" w:line="240" w:lineRule="auto"/>
        <w:rPr>
          <w:b/>
          <w:sz w:val="20"/>
          <w:szCs w:val="20"/>
        </w:rPr>
      </w:pPr>
    </w:p>
    <w:p w:rsidR="000C116B" w:rsidRDefault="000C116B" w:rsidP="006057DD">
      <w:pPr>
        <w:spacing w:after="0" w:line="240" w:lineRule="auto"/>
        <w:rPr>
          <w:b/>
          <w:noProof/>
          <w:sz w:val="20"/>
          <w:szCs w:val="20"/>
          <w:lang w:eastAsia="sl-SI"/>
        </w:rPr>
      </w:pPr>
    </w:p>
    <w:p w:rsidR="000C116B" w:rsidRPr="006057DD" w:rsidRDefault="000C116B" w:rsidP="006057DD">
      <w:pPr>
        <w:spacing w:after="0" w:line="240" w:lineRule="auto"/>
        <w:rPr>
          <w:b/>
          <w:sz w:val="20"/>
          <w:szCs w:val="20"/>
        </w:rPr>
      </w:pPr>
    </w:p>
    <w:p w:rsidR="000C116B" w:rsidRDefault="000C116B" w:rsidP="006057DD">
      <w:pPr>
        <w:spacing w:after="0" w:line="240" w:lineRule="auto"/>
      </w:pPr>
      <w:r w:rsidRPr="009B221F">
        <w:rPr>
          <w:noProof/>
          <w:lang w:eastAsia="sl-SI"/>
        </w:rPr>
        <w:pict>
          <v:shape id="Slika 14" o:spid="_x0000_i1031" type="#_x0000_t75" style="width:439.8pt;height:292.8pt;visibility:visible">
            <v:imagedata r:id="rId11" o:title=""/>
          </v:shape>
        </w:pict>
      </w:r>
    </w:p>
    <w:p w:rsidR="000C116B" w:rsidRDefault="000C116B" w:rsidP="006057DD">
      <w:pPr>
        <w:spacing w:after="0" w:line="240" w:lineRule="auto"/>
        <w:rPr>
          <w:b/>
          <w:sz w:val="20"/>
          <w:szCs w:val="20"/>
        </w:rPr>
      </w:pPr>
      <w:r w:rsidRPr="006057DD">
        <w:rPr>
          <w:b/>
          <w:sz w:val="20"/>
          <w:szCs w:val="20"/>
        </w:rPr>
        <w:t>Kotnikova bajta</w:t>
      </w:r>
    </w:p>
    <w:p w:rsidR="000C116B" w:rsidRDefault="000C116B" w:rsidP="006057DD">
      <w:pPr>
        <w:spacing w:after="0" w:line="240" w:lineRule="auto"/>
        <w:rPr>
          <w:b/>
          <w:sz w:val="20"/>
          <w:szCs w:val="20"/>
        </w:rPr>
      </w:pPr>
      <w:r w:rsidRPr="00670532">
        <w:rPr>
          <w:b/>
          <w:noProof/>
          <w:sz w:val="20"/>
          <w:szCs w:val="20"/>
          <w:lang w:eastAsia="sl-SI"/>
        </w:rPr>
        <w:pict>
          <v:shape id="Slika 1" o:spid="_x0000_i1032" type="#_x0000_t75" style="width:369.6pt;height:246pt;visibility:visible">
            <v:imagedata r:id="rId12" o:title=""/>
          </v:shape>
        </w:pict>
      </w:r>
    </w:p>
    <w:p w:rsidR="000C116B" w:rsidRPr="006057DD" w:rsidRDefault="000C116B" w:rsidP="006057DD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Obisk v Koroški osrednji knjižnici dr. Franca Sušnika </w:t>
      </w:r>
    </w:p>
    <w:sectPr w:rsidR="000C116B" w:rsidRPr="006057DD" w:rsidSect="00034B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5B71"/>
    <w:rsid w:val="000137ED"/>
    <w:rsid w:val="00034BE2"/>
    <w:rsid w:val="000C116B"/>
    <w:rsid w:val="001170B1"/>
    <w:rsid w:val="0026242B"/>
    <w:rsid w:val="00296E1E"/>
    <w:rsid w:val="002E0827"/>
    <w:rsid w:val="00355B71"/>
    <w:rsid w:val="003642BE"/>
    <w:rsid w:val="00426E40"/>
    <w:rsid w:val="00516E24"/>
    <w:rsid w:val="006057DD"/>
    <w:rsid w:val="006525B3"/>
    <w:rsid w:val="00670532"/>
    <w:rsid w:val="006A6056"/>
    <w:rsid w:val="00727FDE"/>
    <w:rsid w:val="008345FF"/>
    <w:rsid w:val="009B221F"/>
    <w:rsid w:val="00A706F5"/>
    <w:rsid w:val="00AA2B76"/>
    <w:rsid w:val="00CC1986"/>
    <w:rsid w:val="00D14AE2"/>
    <w:rsid w:val="00D34350"/>
    <w:rsid w:val="00D93A86"/>
    <w:rsid w:val="00DF7D65"/>
    <w:rsid w:val="00E73171"/>
    <w:rsid w:val="00FA6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98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70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70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67</TotalTime>
  <Pages>5</Pages>
  <Words>239</Words>
  <Characters>1365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</dc:creator>
  <cp:keywords/>
  <dc:description/>
  <cp:lastModifiedBy>Irena Erjavec</cp:lastModifiedBy>
  <cp:revision>7</cp:revision>
  <dcterms:created xsi:type="dcterms:W3CDTF">2012-10-18T18:00:00Z</dcterms:created>
  <dcterms:modified xsi:type="dcterms:W3CDTF">2012-10-19T06:01:00Z</dcterms:modified>
</cp:coreProperties>
</file>